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85" w:rsidRDefault="007D587C">
      <w:pPr>
        <w:pStyle w:val="Date"/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align>center</wp:align>
                </wp:positionH>
                <mc:AlternateContent>
                  <mc:Choice Requires="wp14">
                    <wp:positionV relativeFrom="page">
                      <wp14:pctPosVOffset>5000</wp14:pctPosVOffset>
                    </wp:positionV>
                  </mc:Choice>
                  <mc:Fallback>
                    <wp:positionV relativeFrom="page">
                      <wp:posOffset>502920</wp:posOffset>
                    </wp:positionV>
                  </mc:Fallback>
                </mc:AlternateContent>
                <wp:extent cx="6305550" cy="1271016"/>
                <wp:effectExtent l="0" t="0" r="0" b="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2710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552"/>
                              <w:gridCol w:w="2518"/>
                            </w:tblGrid>
                            <w:tr w:rsidR="00EB3885">
                              <w:tc>
                                <w:tcPr>
                                  <w:tcW w:w="3750" w:type="pct"/>
                                </w:tcPr>
                                <w:p w:rsidR="00EB3885" w:rsidRDefault="00F96FB5">
                                  <w:pPr>
                                    <w:pStyle w:val="Header"/>
                                  </w:pPr>
                                  <w:r>
                                    <w:t>Steam Association of Manitoba</w:t>
                                  </w:r>
                                </w:p>
                                <w:p w:rsidR="00EB3885" w:rsidRDefault="00F96FB5">
                                  <w:pPr>
                                    <w:pStyle w:val="Header"/>
                                  </w:pPr>
                                  <w:r>
                                    <w:t>8 Cedar Bay</w:t>
                                  </w:r>
                                </w:p>
                                <w:p w:rsidR="00F96FB5" w:rsidRDefault="007D587C">
                                  <w:pPr>
                                    <w:pStyle w:val="Header"/>
                                  </w:pPr>
                                  <w:r>
                                    <w:t xml:space="preserve">Tel </w:t>
                                  </w:r>
                                  <w:r w:rsidR="00F96FB5">
                                    <w:t>204-726-1630</w:t>
                                  </w:r>
                                  <w:r>
                                    <w:t> </w:t>
                                  </w:r>
                                </w:p>
                                <w:p w:rsidR="00EB3885" w:rsidRDefault="00F96FB5">
                                  <w:pPr>
                                    <w:pStyle w:val="Header"/>
                                  </w:pPr>
                                  <w:r>
                                    <w:t>dueck@brandonu.ca</w:t>
                                  </w:r>
                                </w:p>
                                <w:p w:rsidR="00EB3885" w:rsidRDefault="00F96FB5" w:rsidP="00F96FB5">
                                  <w:pPr>
                                    <w:pStyle w:val="Header"/>
                                  </w:pPr>
                                  <w:r>
                                    <w:t>http://mbsteam.ca</w:t>
                                  </w:r>
                                </w:p>
                              </w:tc>
                              <w:tc>
                                <w:tcPr>
                                  <w:tcW w:w="1250" w:type="pct"/>
                                </w:tcPr>
                                <w:p w:rsidR="00EB3885" w:rsidRDefault="00EB3885">
                                  <w:pPr>
                                    <w:pStyle w:val="Header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EB3885" w:rsidRDefault="00EB388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96.5pt;height:100.1pt;z-index:251659264;visibility:visible;mso-wrap-style:square;mso-width-percent:1000;mso-height-percent:150;mso-top-percent:50;mso-wrap-distance-left:9pt;mso-wrap-distance-top:0;mso-wrap-distance-right:9pt;mso-wrap-distance-bottom:0;mso-position-horizontal:center;mso-position-horizontal-relative:margin;mso-position-vertical-relative:page;mso-width-percent:1000;mso-height-percent:150;mso-top-percent: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" o:allowoverlap="f" filled="f" stroked="f" strokeweight=".5pt">
                <v:textbox style="mso-fit-shape-to-text:t"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552"/>
                        <w:gridCol w:w="2518"/>
                      </w:tblGrid>
                      <w:tr w:rsidR="00EB3885">
                        <w:tc>
                          <w:tcPr>
                            <w:tcW w:w="3750" w:type="pct"/>
                          </w:tcPr>
                          <w:p w:rsidR="00EB3885" w:rsidRDefault="00F96FB5">
                            <w:pPr>
                              <w:pStyle w:val="Header"/>
                            </w:pPr>
                            <w:r>
                              <w:t>Steam Association of Manitoba</w:t>
                            </w:r>
                          </w:p>
                          <w:p w:rsidR="00EB3885" w:rsidRDefault="00F96FB5">
                            <w:pPr>
                              <w:pStyle w:val="Header"/>
                            </w:pPr>
                            <w:r>
                              <w:t>8 Cedar Bay</w:t>
                            </w:r>
                          </w:p>
                          <w:p w:rsidR="00F96FB5" w:rsidRDefault="007D587C">
                            <w:pPr>
                              <w:pStyle w:val="Header"/>
                            </w:pPr>
                            <w:r>
                              <w:t xml:space="preserve">Tel </w:t>
                            </w:r>
                            <w:r w:rsidR="00F96FB5">
                              <w:t>204-726-1630</w:t>
                            </w:r>
                            <w:r>
                              <w:t> </w:t>
                            </w:r>
                          </w:p>
                          <w:p w:rsidR="00EB3885" w:rsidRDefault="00F96FB5">
                            <w:pPr>
                              <w:pStyle w:val="Header"/>
                            </w:pPr>
                            <w:r>
                              <w:t>dueck@brandonu.ca</w:t>
                            </w:r>
                          </w:p>
                          <w:p w:rsidR="00EB3885" w:rsidRDefault="00F96FB5" w:rsidP="00F96FB5">
                            <w:pPr>
                              <w:pStyle w:val="Header"/>
                            </w:pPr>
                            <w:r>
                              <w:t>http://mbsteam.ca</w:t>
                            </w:r>
                          </w:p>
                        </w:tc>
                        <w:tc>
                          <w:tcPr>
                            <w:tcW w:w="1250" w:type="pct"/>
                          </w:tcPr>
                          <w:p w:rsidR="00EB3885" w:rsidRDefault="00EB3885">
                            <w:pPr>
                              <w:pStyle w:val="Header"/>
                              <w:jc w:val="right"/>
                            </w:pPr>
                          </w:p>
                        </w:tc>
                      </w:tr>
                    </w:tbl>
                    <w:p w:rsidR="00EB3885" w:rsidRDefault="00EB3885"/>
                  </w:txbxContent>
                </v:textbox>
                <w10:wrap type="topAndBottom" anchorx="margin" anchory="page"/>
              </v:shape>
            </w:pict>
          </mc:Fallback>
        </mc:AlternateContent>
      </w:r>
      <w:sdt>
        <w:sdtPr>
          <w:id w:val="1090121960"/>
          <w:placeholder>
            <w:docPart w:val="5662824A5D5B48ABB6D2B0919E98765E"/>
          </w:placeholder>
          <w:date w:fullDate="2018-07-16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96FB5">
            <w:t>July 16, 2018</w:t>
          </w:r>
        </w:sdtContent>
      </w:sdt>
    </w:p>
    <w:p w:rsidR="00EB3885" w:rsidRDefault="00F96FB5">
      <w:pPr>
        <w:pStyle w:val="Recipient"/>
      </w:pPr>
      <w:r>
        <w:t>Manitoba Agricultural Museum</w:t>
      </w:r>
    </w:p>
    <w:p w:rsidR="00EB3885" w:rsidRDefault="00F96FB5">
      <w:r>
        <w:t>Box 10, Austin MB, R0H 0</w:t>
      </w:r>
      <w:r w:rsidR="006A6F91">
        <w:t>C</w:t>
      </w:r>
      <w:r>
        <w:t>0</w:t>
      </w:r>
    </w:p>
    <w:p w:rsidR="00EB3885" w:rsidRPr="006A6F91" w:rsidRDefault="00F96FB5">
      <w:pPr>
        <w:pStyle w:val="Salutation"/>
        <w:rPr>
          <w:b/>
        </w:rPr>
      </w:pPr>
      <w:r w:rsidRPr="006A6F91">
        <w:rPr>
          <w:b/>
        </w:rPr>
        <w:t>Invoice</w:t>
      </w:r>
      <w:r w:rsidR="00681B97">
        <w:rPr>
          <w:b/>
        </w:rPr>
        <w:t xml:space="preserve"> PO# 18-150</w:t>
      </w:r>
    </w:p>
    <w:tbl>
      <w:tblPr>
        <w:tblStyle w:val="LetterheadTabl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6120"/>
        <w:gridCol w:w="1080"/>
        <w:gridCol w:w="1127"/>
      </w:tblGrid>
      <w:tr w:rsidR="00F96FB5" w:rsidTr="00F96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F96FB5" w:rsidRDefault="00F96FB5" w:rsidP="00F96FB5">
            <w:r>
              <w:t>Quantity</w:t>
            </w:r>
          </w:p>
        </w:tc>
        <w:tc>
          <w:tcPr>
            <w:tcW w:w="6120" w:type="dxa"/>
          </w:tcPr>
          <w:p w:rsidR="00F96FB5" w:rsidRDefault="00F96FB5" w:rsidP="00F96F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Item</w:t>
            </w:r>
          </w:p>
        </w:tc>
        <w:tc>
          <w:tcPr>
            <w:tcW w:w="1080" w:type="dxa"/>
          </w:tcPr>
          <w:p w:rsidR="00F96FB5" w:rsidRDefault="00F96FB5" w:rsidP="00F96F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Unit</w:t>
            </w:r>
          </w:p>
        </w:tc>
        <w:tc>
          <w:tcPr>
            <w:tcW w:w="1127" w:type="dxa"/>
          </w:tcPr>
          <w:p w:rsidR="00F96FB5" w:rsidRDefault="00F96FB5" w:rsidP="006A6F91">
            <w:pPr>
              <w:tabs>
                <w:tab w:val="decimal" w:pos="5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Cost</w:t>
            </w:r>
          </w:p>
        </w:tc>
      </w:tr>
      <w:tr w:rsidR="00F96FB5" w:rsidTr="00F96F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F96FB5" w:rsidRDefault="00F96FB5" w:rsidP="00F96FB5">
            <w:pPr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F96FB5" w:rsidRDefault="00F96FB5" w:rsidP="00F9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Steam gauge calibration for Engine B6708 Case 22-25</w:t>
            </w:r>
          </w:p>
        </w:tc>
        <w:tc>
          <w:tcPr>
            <w:tcW w:w="1080" w:type="dxa"/>
          </w:tcPr>
          <w:p w:rsidR="00F96FB5" w:rsidRDefault="00F96FB5" w:rsidP="00F96F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20.00</w:t>
            </w:r>
          </w:p>
        </w:tc>
        <w:tc>
          <w:tcPr>
            <w:tcW w:w="1127" w:type="dxa"/>
          </w:tcPr>
          <w:p w:rsidR="00F96FB5" w:rsidRDefault="00F96FB5" w:rsidP="006A6F91">
            <w:pPr>
              <w:tabs>
                <w:tab w:val="decimal" w:pos="5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20.00</w:t>
            </w:r>
          </w:p>
        </w:tc>
      </w:tr>
      <w:tr w:rsidR="006A6F91" w:rsidTr="00F96F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6A6F91" w:rsidRDefault="006A6F91" w:rsidP="00F96FB5">
            <w:pPr>
              <w:jc w:val="center"/>
            </w:pPr>
          </w:p>
        </w:tc>
        <w:tc>
          <w:tcPr>
            <w:tcW w:w="6120" w:type="dxa"/>
          </w:tcPr>
          <w:p w:rsidR="006A6F91" w:rsidRDefault="006A6F91" w:rsidP="00F9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6A6F91" w:rsidRDefault="006A6F91" w:rsidP="00F96F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GST</w:t>
            </w:r>
          </w:p>
        </w:tc>
        <w:tc>
          <w:tcPr>
            <w:tcW w:w="1127" w:type="dxa"/>
          </w:tcPr>
          <w:p w:rsidR="006A6F91" w:rsidRDefault="006A6F91" w:rsidP="006A6F91">
            <w:pPr>
              <w:tabs>
                <w:tab w:val="decimal" w:pos="5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</w:t>
            </w:r>
          </w:p>
        </w:tc>
      </w:tr>
      <w:tr w:rsidR="006A6F91" w:rsidTr="00F96F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6A6F91" w:rsidRDefault="006A6F91" w:rsidP="00F96FB5">
            <w:pPr>
              <w:jc w:val="center"/>
            </w:pPr>
          </w:p>
        </w:tc>
        <w:tc>
          <w:tcPr>
            <w:tcW w:w="6120" w:type="dxa"/>
          </w:tcPr>
          <w:p w:rsidR="006A6F91" w:rsidRDefault="006A6F91" w:rsidP="00F96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:rsidR="006A6F91" w:rsidRDefault="006A6F91" w:rsidP="00F96F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PST</w:t>
            </w:r>
          </w:p>
        </w:tc>
        <w:tc>
          <w:tcPr>
            <w:tcW w:w="1127" w:type="dxa"/>
          </w:tcPr>
          <w:p w:rsidR="006A6F91" w:rsidRDefault="006A6F91" w:rsidP="006A6F91">
            <w:pPr>
              <w:tabs>
                <w:tab w:val="decimal" w:pos="5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</w:t>
            </w:r>
          </w:p>
        </w:tc>
      </w:tr>
      <w:tr w:rsidR="00F96FB5" w:rsidTr="00F96F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5" w:type="dxa"/>
            <w:gridSpan w:val="3"/>
          </w:tcPr>
          <w:p w:rsidR="00F96FB5" w:rsidRPr="006A6F91" w:rsidRDefault="00F96FB5" w:rsidP="006A6F91">
            <w:pPr>
              <w:jc w:val="right"/>
              <w:rPr>
                <w:b w:val="0"/>
              </w:rPr>
            </w:pPr>
            <w:r w:rsidRPr="006A6F91">
              <w:rPr>
                <w:b w:val="0"/>
              </w:rPr>
              <w:t xml:space="preserve">Total </w:t>
            </w:r>
          </w:p>
        </w:tc>
        <w:tc>
          <w:tcPr>
            <w:tcW w:w="1127" w:type="dxa"/>
          </w:tcPr>
          <w:p w:rsidR="00F96FB5" w:rsidRDefault="00F96FB5" w:rsidP="006A6F91">
            <w:pPr>
              <w:tabs>
                <w:tab w:val="decimal" w:pos="5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20.00</w:t>
            </w:r>
          </w:p>
        </w:tc>
      </w:tr>
      <w:tr w:rsidR="00AC6C5C" w:rsidTr="0008182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2" w:type="dxa"/>
            <w:gridSpan w:val="4"/>
          </w:tcPr>
          <w:p w:rsidR="00AC6C5C" w:rsidRDefault="00AC6C5C" w:rsidP="006A6F91">
            <w:pPr>
              <w:tabs>
                <w:tab w:val="decimal" w:pos="540"/>
              </w:tabs>
            </w:pPr>
            <w:r>
              <w:t>Please remit payment to: Steam Association of Manitoba</w:t>
            </w:r>
            <w:bookmarkStart w:id="0" w:name="_GoBack"/>
            <w:bookmarkEnd w:id="0"/>
          </w:p>
        </w:tc>
      </w:tr>
    </w:tbl>
    <w:p w:rsidR="00EB3885" w:rsidRDefault="006A6F91" w:rsidP="006A6F91">
      <w:pPr>
        <w:pStyle w:val="Closing"/>
        <w:spacing w:before="200" w:after="0"/>
      </w:pPr>
      <w:r>
        <w:t>The Steam Association of Manitoba is a not-for-profit organization and neither collects nor remits GST and PST.</w:t>
      </w:r>
    </w:p>
    <w:p w:rsidR="006A6F91" w:rsidRDefault="006A6F91" w:rsidP="006A6F91">
      <w:pPr>
        <w:pStyle w:val="Closing"/>
        <w:spacing w:before="200" w:after="0"/>
      </w:pPr>
    </w:p>
    <w:p w:rsidR="006A6F91" w:rsidRDefault="006A6F91" w:rsidP="006A6F91">
      <w:pPr>
        <w:pStyle w:val="Closing"/>
        <w:spacing w:before="200" w:after="0"/>
      </w:pPr>
    </w:p>
    <w:p w:rsidR="006A6F91" w:rsidRDefault="006A6F91" w:rsidP="006A6F91">
      <w:pPr>
        <w:pStyle w:val="Closing"/>
        <w:spacing w:before="200" w:after="0"/>
      </w:pPr>
    </w:p>
    <w:sdt>
      <w:sdtPr>
        <w:alias w:val="Your Name"/>
        <w:tag w:val=""/>
        <w:id w:val="1197042864"/>
        <w:placeholder>
          <w:docPart w:val="5406125B2DF6497F83F1ED529174F4EB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EB3885" w:rsidRDefault="00F96FB5">
          <w:pPr>
            <w:pStyle w:val="Signature"/>
          </w:pPr>
          <w:r>
            <w:rPr>
              <w:lang w:val="en-CA"/>
            </w:rPr>
            <w:t>Gerald Dueck</w:t>
          </w:r>
        </w:p>
      </w:sdtContent>
    </w:sdt>
    <w:p w:rsidR="00EB3885" w:rsidRDefault="00F96FB5">
      <w:pPr>
        <w:pStyle w:val="Title"/>
      </w:pPr>
      <w:r>
        <w:t>Secretary Treasurer</w:t>
      </w:r>
    </w:p>
    <w:sectPr w:rsidR="00EB3885">
      <w:footerReference w:type="default" r:id="rId8"/>
      <w:pgSz w:w="12240" w:h="15840" w:code="1"/>
      <w:pgMar w:top="2736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7C" w:rsidRDefault="007D587C">
      <w:pPr>
        <w:spacing w:before="0" w:after="0" w:line="240" w:lineRule="auto"/>
      </w:pPr>
      <w:r>
        <w:separator/>
      </w:r>
    </w:p>
  </w:endnote>
  <w:endnote w:type="continuationSeparator" w:id="0">
    <w:p w:rsidR="007D587C" w:rsidRDefault="007D58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85" w:rsidRDefault="007D587C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7C" w:rsidRDefault="007D587C">
      <w:pPr>
        <w:spacing w:before="0" w:after="0" w:line="240" w:lineRule="auto"/>
      </w:pPr>
      <w:r>
        <w:separator/>
      </w:r>
    </w:p>
  </w:footnote>
  <w:footnote w:type="continuationSeparator" w:id="0">
    <w:p w:rsidR="007D587C" w:rsidRDefault="007D587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B5"/>
    <w:rsid w:val="00681B97"/>
    <w:rsid w:val="006A6F91"/>
    <w:rsid w:val="007D587C"/>
    <w:rsid w:val="00AC6C5C"/>
    <w:rsid w:val="00BC0482"/>
    <w:rsid w:val="00EB3885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2CC073"/>
  <w15:chartTrackingRefBased/>
  <w15:docId w15:val="{938E2DBB-FC18-4C63-9002-4FA0D36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LetterheadTable">
    <w:name w:val="Letterhead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har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DateChar">
    <w:name w:val="Date Char"/>
    <w:basedOn w:val="DefaultParagraphFont"/>
    <w:link w:val="Date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Recipient">
    <w:name w:val="Recipient"/>
    <w:basedOn w:val="Normal"/>
    <w:qFormat/>
    <w:pPr>
      <w:spacing w:after="40"/>
    </w:pPr>
    <w:rPr>
      <w:b/>
      <w:bCs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1"/>
    <w:rPr>
      <w:kern w:val="20"/>
    </w:rPr>
  </w:style>
  <w:style w:type="paragraph" w:styleId="Closing">
    <w:name w:val="Closing"/>
    <w:basedOn w:val="Normal"/>
    <w:link w:val="ClosingChar"/>
    <w:uiPriority w:val="1"/>
    <w:unhideWhenUsed/>
    <w:qFormat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1"/>
    <w:rPr>
      <w:kern w:val="20"/>
    </w:rPr>
  </w:style>
  <w:style w:type="paragraph" w:styleId="Signature">
    <w:name w:val="Signature"/>
    <w:basedOn w:val="Normal"/>
    <w:link w:val="SignatureChar"/>
    <w:uiPriority w:val="1"/>
    <w:unhideWhenUsed/>
    <w:qFormat/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1"/>
    <w:rPr>
      <w:b/>
      <w:bCs/>
      <w:kern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Timeles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62824A5D5B48ABB6D2B0919E987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03592-22BA-45F1-8A47-08E728FDEF14}"/>
      </w:docPartPr>
      <w:docPartBody>
        <w:p w:rsidR="00000000" w:rsidRDefault="00954001">
          <w:pPr>
            <w:pStyle w:val="5662824A5D5B48ABB6D2B0919E98765E"/>
          </w:pPr>
          <w:r>
            <w:t>Click Here to Select A Date</w:t>
          </w:r>
        </w:p>
      </w:docPartBody>
    </w:docPart>
    <w:docPart>
      <w:docPartPr>
        <w:name w:val="5406125B2DF6497F83F1ED529174F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BEAE1-C410-488F-B073-FE5682DEFB42}"/>
      </w:docPartPr>
      <w:docPartBody>
        <w:p w:rsidR="00000000" w:rsidRDefault="00954001">
          <w:pPr>
            <w:pStyle w:val="5406125B2DF6497F83F1ED529174F4EB"/>
          </w:pPr>
          <w:r>
            <w:rPr>
              <w:b/>
              <w:bCs/>
            </w:rP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01"/>
    <w:rsid w:val="0095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62824A5D5B48ABB6D2B0919E98765E">
    <w:name w:val="5662824A5D5B48ABB6D2B0919E98765E"/>
  </w:style>
  <w:style w:type="paragraph" w:customStyle="1" w:styleId="05A4B1D3EF1744BD8026ACC2D27709A2">
    <w:name w:val="05A4B1D3EF1744BD8026ACC2D27709A2"/>
  </w:style>
  <w:style w:type="paragraph" w:customStyle="1" w:styleId="BC3256016243478F96C698EB18B2A7B8">
    <w:name w:val="BC3256016243478F96C698EB18B2A7B8"/>
  </w:style>
  <w:style w:type="paragraph" w:customStyle="1" w:styleId="93EF2E4F04E442AB92E83EBA758D2EDE">
    <w:name w:val="93EF2E4F04E442AB92E83EBA758D2EDE"/>
  </w:style>
  <w:style w:type="paragraph" w:customStyle="1" w:styleId="2F51D78794664B3D874ABFFEDF5AEABA">
    <w:name w:val="2F51D78794664B3D874ABFFEDF5AEABA"/>
  </w:style>
  <w:style w:type="paragraph" w:customStyle="1" w:styleId="5406125B2DF6497F83F1ED529174F4EB">
    <w:name w:val="5406125B2DF6497F83F1ED529174F4EB"/>
  </w:style>
  <w:style w:type="paragraph" w:customStyle="1" w:styleId="F801FE99B13F4D8BB212FA714E6E8B5A">
    <w:name w:val="F801FE99B13F4D8BB212FA714E6E8B5A"/>
  </w:style>
  <w:style w:type="paragraph" w:customStyle="1" w:styleId="D29ED898FCC34EE0BC6C618872CB221A">
    <w:name w:val="D29ED898FCC34EE0BC6C618872CB221A"/>
  </w:style>
  <w:style w:type="paragraph" w:customStyle="1" w:styleId="1B6185DD46184E52BCA509BFDFCEC54B">
    <w:name w:val="1B6185DD46184E52BCA509BFDFCEC54B"/>
  </w:style>
  <w:style w:type="paragraph" w:customStyle="1" w:styleId="480D4FDAEC5D4B54B54E73B8061031FF">
    <w:name w:val="480D4FDAEC5D4B54B54E73B8061031FF"/>
  </w:style>
  <w:style w:type="paragraph" w:customStyle="1" w:styleId="2E16A7C94750469289BE7EA26B53507F">
    <w:name w:val="2E16A7C94750469289BE7EA26B53507F"/>
  </w:style>
  <w:style w:type="paragraph" w:customStyle="1" w:styleId="B08D71731EE84280A34CC909F68803A3">
    <w:name w:val="B08D71731EE84280A34CC909F68803A3"/>
  </w:style>
  <w:style w:type="paragraph" w:customStyle="1" w:styleId="FA5D97F8255A4F609895E39386077129">
    <w:name w:val="FA5D97F8255A4F609895E39386077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7F216A1A-1C43-443B-8ED7-1A415C3225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TimelessLetter.dotx</Template>
  <TotalTime>1274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Gerald Dueck</dc:creator>
  <cp:keywords/>
  <cp:lastModifiedBy>Gerald Dueck</cp:lastModifiedBy>
  <cp:revision>3</cp:revision>
  <dcterms:created xsi:type="dcterms:W3CDTF">2018-07-16T17:06:00Z</dcterms:created>
  <dcterms:modified xsi:type="dcterms:W3CDTF">2018-07-17T14:21:00Z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